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6A87" w:rsidRDefault="00D06A87" w:rsidP="00D06A87">
      <w:pPr>
        <w:rPr>
          <w:rFonts w:ascii="Arial" w:hAnsi="Arial" w:cs="Arial"/>
          <w:rtl/>
        </w:rPr>
      </w:pPr>
    </w:p>
    <w:p w:rsidR="00D06A87" w:rsidRDefault="00D06A87" w:rsidP="00D06A87">
      <w:pPr>
        <w:rPr>
          <w:rFonts w:ascii="Arial" w:hAnsi="Arial" w:cs="Arial"/>
          <w:rtl/>
        </w:rPr>
      </w:pPr>
    </w:p>
    <w:p w:rsidR="00D06A87" w:rsidRDefault="00D06A87" w:rsidP="00D06A87">
      <w:pPr>
        <w:rPr>
          <w:rFonts w:ascii="Arial" w:hAnsi="Arial" w:cs="Arial"/>
          <w:rtl/>
        </w:rPr>
      </w:pPr>
    </w:p>
    <w:p w:rsidR="00D06A87" w:rsidRDefault="00D06A87" w:rsidP="00233E70">
      <w:pPr>
        <w:rPr>
          <w:rFonts w:ascii="Arial" w:hAnsi="Arial" w:cs="Arial"/>
        </w:rPr>
      </w:pPr>
      <w:r>
        <w:rPr>
          <w:rFonts w:ascii="Arial" w:hAnsi="Arial" w:cs="Arial"/>
          <w:rtl/>
        </w:rPr>
        <w:t>פרסום לפי תקנה (29)3    -הודעה על כוונה להתקשר עם ספק לפי תקנה (29)3   לתקנות חוק חובת מכרזים התשנ"ג  1993</w:t>
      </w:r>
    </w:p>
    <w:p w:rsidR="00D06A87" w:rsidRDefault="00D06A87" w:rsidP="00D06A8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1.   בכוונת רשות מקרקעי ישראל להתקשר עם כנען התחדשות עירונית בע"מ  ח.פ. 514695063  כספק יחיד לפי תקנה 3(29) לתקנות חובת מכרזים התשנ"ג 1993 .</w:t>
      </w:r>
    </w:p>
    <w:p w:rsidR="00D06A87" w:rsidRDefault="00D06A87" w:rsidP="00D06A8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במכר ללא הסכם פיתוח, שטח עסקת ההשלמה 415  מ"ר בישוב ת"א , גוש 6882, חלקה 68  (חלק ממגרש 6 בתב"ע 507-0414540).</w:t>
      </w:r>
    </w:p>
    <w:p w:rsidR="00D06A87" w:rsidRDefault="00233E70" w:rsidP="00D06A8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2.</w:t>
      </w:r>
      <w:r w:rsidR="00D06A87">
        <w:rPr>
          <w:rFonts w:ascii="Arial" w:hAnsi="Arial" w:cs="Arial"/>
          <w:rtl/>
        </w:rPr>
        <w:t>       עיקרי חוו"ד מקצועית לעניין ההתקשרות הנ"ל כי הספק הוא ספק יחיד לאחר בחינת קיומם של ספקים לפי תקנה 3א(א)</w:t>
      </w:r>
    </w:p>
    <w:p w:rsidR="00D06A87" w:rsidRDefault="00D06A87" w:rsidP="00D06A8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לפי חוו"ד יועץ משפטי של מרחב ת"א לעניין ההתקשרות הנ"ל כי הספק הוא ספק יחיד: "בהתאם למצב </w:t>
      </w:r>
      <w:bookmarkStart w:id="0" w:name="_GoBack"/>
      <w:r>
        <w:rPr>
          <w:rFonts w:ascii="Arial" w:hAnsi="Arial" w:cs="Arial"/>
          <w:rtl/>
        </w:rPr>
        <w:t>הדברים בפועל, הינה בבחינת ספק יחיד המסוגל לבצע את ההתקשרות  לצו</w:t>
      </w:r>
      <w:r w:rsidR="00233E70">
        <w:rPr>
          <w:rFonts w:ascii="Arial" w:hAnsi="Arial" w:cs="Arial" w:hint="cs"/>
          <w:rtl/>
        </w:rPr>
        <w:t>ר</w:t>
      </w:r>
      <w:r>
        <w:rPr>
          <w:rFonts w:ascii="Arial" w:hAnsi="Arial" w:cs="Arial"/>
          <w:rtl/>
        </w:rPr>
        <w:t>ך ביצוע הפרוייקט.</w:t>
      </w:r>
    </w:p>
    <w:bookmarkEnd w:id="0"/>
    <w:p w:rsidR="00D06A87" w:rsidRDefault="00D06A87" w:rsidP="00D06A87">
      <w:pPr>
        <w:rPr>
          <w:rFonts w:ascii="Arial" w:hAnsi="Arial" w:cs="Arial"/>
          <w:rtl/>
        </w:rPr>
      </w:pPr>
    </w:p>
    <w:p w:rsidR="00D06A87" w:rsidRDefault="00D06A87" w:rsidP="00D06A8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התקשרות עם מי לפי זכויות מכוח דין או בהתאם למצב הדברים בפועל הוא היחיד המסוגל לבצע את נושא ההתקשרות (בתקנות אלה - ספק יח</w:t>
      </w:r>
      <w:r w:rsidR="00233E70">
        <w:rPr>
          <w:rFonts w:ascii="Arial" w:hAnsi="Arial" w:cs="Arial" w:hint="cs"/>
          <w:rtl/>
        </w:rPr>
        <w:t>י</w:t>
      </w:r>
      <w:r>
        <w:rPr>
          <w:rFonts w:ascii="Arial" w:hAnsi="Arial" w:cs="Arial"/>
          <w:rtl/>
        </w:rPr>
        <w:t>די), לאחר בחינת קיומם של ספקים לפי תקנה 3א(א).</w:t>
      </w:r>
    </w:p>
    <w:p w:rsidR="00D06A87" w:rsidRDefault="00D06A87" w:rsidP="00D06A87">
      <w:pPr>
        <w:rPr>
          <w:rFonts w:ascii="Arial" w:hAnsi="Arial" w:cs="Arial"/>
          <w:rtl/>
        </w:rPr>
      </w:pPr>
    </w:p>
    <w:p w:rsidR="00D06A87" w:rsidRDefault="00D06A87" w:rsidP="00D06A8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לאור זאת מומלץ להקצות את השטח האמור לעיל .</w:t>
      </w:r>
    </w:p>
    <w:p w:rsidR="00D06A87" w:rsidRDefault="00D06A87" w:rsidP="00D06A8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3. אדם הסבור כי ניתן לבצע התקשרות עם ספק אחר יודיע לרמ"י  עד ליום  __</w:t>
      </w:r>
      <w:r w:rsidR="00233E70">
        <w:rPr>
          <w:rFonts w:ascii="Arial" w:hAnsi="Arial" w:cs="Arial" w:hint="cs"/>
          <w:rtl/>
        </w:rPr>
        <w:t>29.3.2023</w:t>
      </w:r>
    </w:p>
    <w:p w:rsidR="00D06A87" w:rsidRDefault="00D06A87" w:rsidP="00D06A8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דוא"ל של איש קשר: </w:t>
      </w:r>
      <w:hyperlink r:id="rId8" w:history="1">
        <w:r>
          <w:rPr>
            <w:rStyle w:val="Hyperlink"/>
            <w:rFonts w:hint="cs"/>
          </w:rPr>
          <w:t>orlyk@land.gov.il</w:t>
        </w:r>
      </w:hyperlink>
    </w:p>
    <w:p w:rsidR="00D06A87" w:rsidRDefault="00D06A87" w:rsidP="00D06A87">
      <w:pPr>
        <w:rPr>
          <w:rFonts w:ascii="Arial" w:hAnsi="Arial" w:cs="Arial"/>
          <w:rtl/>
        </w:rPr>
      </w:pPr>
    </w:p>
    <w:p w:rsidR="001709FD" w:rsidRDefault="001709FD" w:rsidP="0039668F">
      <w:pPr>
        <w:spacing w:after="0" w:line="240" w:lineRule="auto"/>
        <w:rPr>
          <w:sz w:val="16"/>
          <w:szCs w:val="16"/>
          <w:rtl/>
        </w:rPr>
      </w:pPr>
    </w:p>
    <w:sectPr w:rsidR="001709FD" w:rsidSect="00D06A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6A87" w:rsidRDefault="00D06A87" w:rsidP="0038772F">
      <w:pPr>
        <w:spacing w:after="0" w:line="240" w:lineRule="auto"/>
      </w:pPr>
      <w:r>
        <w:separator/>
      </w:r>
    </w:p>
  </w:endnote>
  <w:endnote w:type="continuationSeparator" w:id="0">
    <w:p w:rsidR="00D06A87" w:rsidRDefault="00D06A87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6A87" w:rsidRDefault="00D06A87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6A87" w:rsidRDefault="00D06A87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 w:rsidR="00233E70">
      <w:fldChar w:fldCharType="begin"/>
    </w:r>
    <w:r w:rsidR="00233E70">
      <w:instrText xml:space="preserve"> NUMPAGES  \* MERGEFORMAT </w:instrText>
    </w:r>
    <w:r w:rsidR="00233E70">
      <w:fldChar w:fldCharType="separate"/>
    </w:r>
    <w:r w:rsidRPr="00B15EC3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="00233E70"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D06A87" w:rsidRDefault="00D06A87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D06A87" w:rsidRDefault="00D06A87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D06A87" w:rsidRDefault="00D06A87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D06A87" w:rsidRPr="00AE2AEF" w:rsidRDefault="00D06A87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8D3BA7D15A194179A140FF126A6AA33D"/>
      </w:placeholder>
    </w:sdtPr>
    <w:sdtEndPr/>
    <w:sdtContent>
      <w:p w:rsidR="00D06A87" w:rsidRPr="00C638A6" w:rsidRDefault="00233E70" w:rsidP="00D06A87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8" name="Text Box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6A87" w:rsidRPr="000B44ED" w:rsidRDefault="00233E70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7"/>
                                    <w:szCs w:val="17"/>
                                    <w:rtl/>
                                  </w:rPr>
                                  <w:alias w:val="   "/>
                                  <w:tag w:val="txtYechida"/>
                                  <w:id w:val="221139469"/>
                                  <w:placeholder>
                                    <w:docPart w:val="746E4D2DA61A4B8E8A78C55261A1DB2A"/>
                                  </w:placeholder>
                                  <w:text/>
                                </w:sdtPr>
                                <w:sdtEndPr/>
                                <w:sdtContent>
                                  <w:r w:rsidR="00D06A87">
                                    <w:rPr>
                                      <w:rFonts w:ascii="Tahoma" w:hAnsi="Tahoma" w:cs="Tahoma"/>
                                      <w:b/>
                                      <w:bCs/>
                                      <w:color w:val="665D58"/>
                                      <w:spacing w:val="-4"/>
                                      <w:sz w:val="17"/>
                                      <w:szCs w:val="17"/>
                                      <w:rtl/>
                                    </w:rPr>
                                    <w:t>מרחב עסקי תל אביב</w:t>
                                  </w:r>
                                </w:sdtContent>
                              </w:sdt>
                            </w:p>
                            <w:p w:rsidR="00D06A87" w:rsidRPr="008F23E2" w:rsidRDefault="00233E70" w:rsidP="00900543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  <w:placeholder>
                                    <w:docPart w:val="31E38A7E5AD6400B8E08885FE5D502CA"/>
                                  </w:placeholder>
                                </w:sdtPr>
                                <w:sdtEndPr/>
                                <w:sdtContent>
                                  <w:r w:rsidR="00D06A87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מנחם בגין 125, קריית הממשלה, ת.ד. 7246, ת"א 6701201</w:t>
                                  </w:r>
                                </w:sdtContent>
                              </w:sdt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  <w:placeholder>
                                    <w:docPart w:val="31E38A7E5AD6400B8E08885FE5D502CA"/>
                                  </w:placeholder>
                                </w:sdtPr>
                                <w:sdtEndPr/>
                                <w:sdtContent>
                                  <w:r w:rsidR="00D06A87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 </w:t>
                                  </w:r>
                                </w:sdtContent>
                              </w:sdt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  <w:placeholder>
                                    <w:docPart w:val="31E38A7E5AD6400B8E08885FE5D502CA"/>
                                  </w:placeholder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D06A87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 </w:t>
                                  </w:r>
                                </w:sdtContent>
                              </w:sdt>
                              <w:r w:rsidR="00D06A87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  <w:placeholder>
                                    <w:docPart w:val="31E38A7E5AD6400B8E08885FE5D502CA"/>
                                  </w:placeholder>
                                </w:sdtPr>
                                <w:sdtEndPr/>
                                <w:sdtContent>
                                  <w:r w:rsidR="00D06A87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 </w:t>
                                  </w:r>
                                </w:sdtContent>
                              </w:sdt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  <w:placeholder>
                                    <w:docPart w:val="31E38A7E5AD6400B8E08885FE5D502CA"/>
                                  </w:placeholder>
                                </w:sdtPr>
                                <w:sdtEndPr/>
                                <w:sdtContent>
                                  <w:r w:rsidR="00D06A87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  <w:placeholder>
                                    <w:docPart w:val="31E38A7E5AD6400B8E08885FE5D502CA"/>
                                  </w:placeholder>
                                </w:sdtPr>
                                <w:sdtEndPr/>
                                <w:sdtContent>
                                  <w:r w:rsidR="00D06A87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  <w:placeholder>
                                    <w:docPart w:val="31E38A7E5AD6400B8E08885FE5D502CA"/>
                                  </w:placeholder>
                                </w:sdtPr>
                                <w:sdtEndPr/>
                                <w:sdtContent>
                                  <w:r w:rsidR="00D06A87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073-3428571</w:t>
                                  </w:r>
                                </w:sdtContent>
                              </w:sdt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:rsidR="00D06A87" w:rsidRPr="007E1890" w:rsidRDefault="00233E70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D06A87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D06A87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D06A87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D06A87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:rsidR="00D06A87" w:rsidRDefault="00D06A87" w:rsidP="00900543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placeholder>
                                    <w:docPart w:val="31E38A7E5AD6400B8E08885FE5D502CA"/>
                                  </w:placeholder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6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9F5tgIAALo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ev/RebYCAAC6&#10;BQAADgAAAAAAAAAAAAAAAAAuAgAAZHJzL2Uyb0RvYy54bWxQSwECLQAUAAYACAAAACEAmFJold4A&#10;AAAKAQAADwAAAAAAAAAAAAAAAAAQBQAAZHJzL2Rvd25yZXYueG1sUEsFBgAAAAAEAAQA8wAAABsG&#10;AAAAAA==&#10;" filled="f" stroked="f">
                  <v:textbox>
                    <w:txbxContent>
                      <w:p w:rsidR="00D06A87" w:rsidRPr="000B44ED" w:rsidRDefault="00233E70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alias w:val="   "/>
                            <w:tag w:val="txtYechida"/>
                            <w:id w:val="221139469"/>
                            <w:placeholder>
                              <w:docPart w:val="746E4D2DA61A4B8E8A78C55261A1DB2A"/>
                            </w:placeholder>
                            <w:text/>
                          </w:sdtPr>
                          <w:sdtEndPr/>
                          <w:sdtContent>
                            <w:r w:rsidR="00D06A87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t>מרחב עסקי תל אביב</w:t>
                            </w:r>
                          </w:sdtContent>
                        </w:sdt>
                      </w:p>
                      <w:p w:rsidR="00D06A87" w:rsidRPr="008F23E2" w:rsidRDefault="00233E70" w:rsidP="00900543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  <w:placeholder>
                              <w:docPart w:val="31E38A7E5AD6400B8E08885FE5D502CA"/>
                            </w:placeholder>
                          </w:sdtPr>
                          <w:sdtEndPr/>
                          <w:sdtContent>
                            <w:r w:rsidR="00D06A87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מנחם בגין 125, קריית הממשלה, ת.ד. 7246, ת"א 6701201</w:t>
                            </w:r>
                          </w:sdtContent>
                        </w:sdt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  <w:placeholder>
                              <w:docPart w:val="31E38A7E5AD6400B8E08885FE5D502CA"/>
                            </w:placeholder>
                          </w:sdtPr>
                          <w:sdtEndPr/>
                          <w:sdtContent>
                            <w:r w:rsidR="00D06A87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</w:sdtContent>
                        </w:sdt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  <w:placeholder>
                              <w:docPart w:val="31E38A7E5AD6400B8E08885FE5D502CA"/>
                            </w:placeholder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D06A87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</w:sdtContent>
                        </w:sdt>
                        <w:r w:rsidR="00D06A87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  <w:placeholder>
                              <w:docPart w:val="31E38A7E5AD6400B8E08885FE5D502CA"/>
                            </w:placeholder>
                          </w:sdtPr>
                          <w:sdtEndPr/>
                          <w:sdtContent>
                            <w:r w:rsidR="00D06A87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</w:sdtContent>
                        </w:sdt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  <w:placeholder>
                              <w:docPart w:val="31E38A7E5AD6400B8E08885FE5D502CA"/>
                            </w:placeholder>
                          </w:sdtPr>
                          <w:sdtEndPr/>
                          <w:sdtContent>
                            <w:r w:rsidR="00D06A87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  <w:placeholder>
                              <w:docPart w:val="31E38A7E5AD6400B8E08885FE5D502CA"/>
                            </w:placeholder>
                          </w:sdtPr>
                          <w:sdtEndPr/>
                          <w:sdtContent>
                            <w:r w:rsidR="00D06A87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  <w:placeholder>
                              <w:docPart w:val="31E38A7E5AD6400B8E08885FE5D502CA"/>
                            </w:placeholder>
                          </w:sdtPr>
                          <w:sdtEndPr/>
                          <w:sdtContent>
                            <w:r w:rsidR="00D06A87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073-3428571</w:t>
                            </w:r>
                          </w:sdtContent>
                        </w:sdt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:rsidR="00D06A87" w:rsidRPr="007E1890" w:rsidRDefault="00233E70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D06A87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D06A87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D06A87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D06A87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D06A87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:rsidR="00D06A87" w:rsidRDefault="00D06A87" w:rsidP="00900543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placeholder>
                              <w:docPart w:val="31E38A7E5AD6400B8E08885FE5D502CA"/>
                            </w:placeholder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7" name="Text Box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06A87" w:rsidRDefault="00D06A87" w:rsidP="0044671C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29C4107C" wp14:editId="61B91E84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id="Text Box 6" o:spid="_x0000_s1027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0Og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NmNDoLICAACyBQAADgAA&#10;AAAAAAAAAAAAAAAuAgAAZHJzL2Uyb0RvYy54bWxQSwECLQAUAAYACAAAACEAgwo5DNwAAAAHAQAA&#10;DwAAAAAAAAAAAAAAAAAMBQAAZHJzL2Rvd25yZXYueG1sUEsFBgAAAAAEAAQA8wAAABUGAAAAAA==&#10;" filled="f" stroked="f">
                  <v:textbox inset="0,0,0,0">
                    <w:txbxContent>
                      <w:p w:rsidR="00D06A87" w:rsidRDefault="00D06A87" w:rsidP="0044671C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29C4107C" wp14:editId="61B91E84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3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2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3" name="Rectangle 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8D14EAC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">
                  <v:rect id="Rectangle 2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" fillcolor="white [3212]" stroked="f">
                    <v:fill color2="#df6d27" angle="90" focus="100%" type="gradient"/>
                  </v:rect>
                  <v:rect id="Rectangle 3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" fillcolor="white [3212]" stroked="f">
                    <v:fill color2="#007dc5" angle="90" focus="100%" type="gradient"/>
                  </v:rect>
                  <v:rect id="Rectangle 4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" fillcolor="white [3212]" stroked="f">
                    <v:fill color2="#50b848" angle="90" focus="100%" type="gradient"/>
                  </v:rect>
                  <v:rect id="Rectangle 5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6A87" w:rsidRDefault="00233E70" w:rsidP="000620C6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1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06A87" w:rsidRPr="000B44ED" w:rsidRDefault="00233E70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alias w:val="   "/>
                              <w:tag w:val="txtYechida"/>
                              <w:id w:val="-1034418415"/>
                              <w:text/>
                            </w:sdtPr>
                            <w:sdtEndPr/>
                            <w:sdtContent>
                              <w:r w:rsidR="00D06A87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pacing w:val="-4"/>
                                  <w:sz w:val="17"/>
                                  <w:szCs w:val="17"/>
                                  <w:rtl/>
                                </w:rPr>
                                <w:t>מרחב עסקי תל אביב</w:t>
                              </w:r>
                            </w:sdtContent>
                          </w:sdt>
                        </w:p>
                        <w:p w:rsidR="00D06A87" w:rsidRPr="008F23E2" w:rsidRDefault="00233E70" w:rsidP="00900543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Address"/>
                              <w:id w:val="1621260666"/>
                            </w:sdtPr>
                            <w:sdtEndPr/>
                            <w:sdtContent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מנחם בגין 125, קריית הממשלה, ת.ד. 7246, ת"א 6701201</w:t>
                              </w:r>
                            </w:sdtContent>
                          </w:sdt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Tel"/>
                              <w:id w:val="-1788577535"/>
                            </w:sdtPr>
                            <w:sdtEndPr/>
                            <w:sdtContent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</w:sdtContent>
                          </w:sdt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Tel"/>
                              <w:id w:val="2029527646"/>
                            </w:sdtPr>
                            <w:sdtEndPr>
                              <w:rPr>
                                <w:rFonts w:asciiTheme="minorHAnsi" w:hAnsiTheme="minorHAnsi" w:cs="David"/>
                                <w:color w:val="000000" w:themeColor="text1"/>
                                <w:sz w:val="24"/>
                                <w:szCs w:val="24"/>
                              </w:rPr>
                            </w:sdtEndPr>
                            <w:sdtContent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</w:sdtContent>
                          </w:sdt>
                          <w:r w:rsidR="00D06A87"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Tel"/>
                              <w:id w:val="-1127543023"/>
                            </w:sdtPr>
                            <w:sdtEndPr/>
                            <w:sdtContent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</w:sdtContent>
                          </w:sdt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Fax"/>
                              <w:id w:val="1384368594"/>
                            </w:sdtPr>
                            <w:sdtEndPr/>
                            <w:sdtContent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Fax"/>
                              <w:id w:val="-434984873"/>
                            </w:sdtPr>
                            <w:sdtEndPr/>
                            <w:sdtContent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פקס:</w:t>
                              </w:r>
                            </w:sdtContent>
                          </w:sdt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Fax"/>
                              <w:id w:val="1638377622"/>
                            </w:sdtPr>
                            <w:sdtEndPr/>
                            <w:sdtContent>
                              <w:r w:rsidR="00D06A87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073-3428571</w:t>
                              </w:r>
                            </w:sdtContent>
                          </w:sdt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D06A87" w:rsidRPr="007E1890" w:rsidRDefault="00233E70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D06A87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D06A8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D06A87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D06A87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D06A8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D06A8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D06A8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D06A87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D06A87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D06A87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D06A87" w:rsidRDefault="00D06A87" w:rsidP="00900543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hint="cs"/>
                                <w:rtl/>
                              </w:rPr>
                              <w:tag w:val="txtFax"/>
                              <w:id w:val="-516847592"/>
                              <w:showingPlcHdr/>
                            </w:sdtPr>
                            <w:sdtEndPr/>
                            <w:sdtContent/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-30.95pt;margin-top:-27.95pt;width:475.25pt;height:51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0AnuwIAAMI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" filled="f" stroked="f">
              <v:textbox>
                <w:txbxContent>
                  <w:p w:rsidR="00D06A87" w:rsidRPr="000B44ED" w:rsidRDefault="00233E70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7"/>
                          <w:szCs w:val="17"/>
                          <w:rtl/>
                        </w:rPr>
                        <w:alias w:val="   "/>
                        <w:tag w:val="txtYechida"/>
                        <w:id w:val="-1034418415"/>
                        <w:text/>
                      </w:sdtPr>
                      <w:sdtEndPr/>
                      <w:sdtContent>
                        <w:r w:rsidR="00D06A87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pacing w:val="-4"/>
                            <w:sz w:val="17"/>
                            <w:szCs w:val="17"/>
                            <w:rtl/>
                          </w:rPr>
                          <w:t>מרחב עסקי תל אביב</w:t>
                        </w:r>
                      </w:sdtContent>
                    </w:sdt>
                  </w:p>
                  <w:p w:rsidR="00D06A87" w:rsidRPr="008F23E2" w:rsidRDefault="00233E70" w:rsidP="00900543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1621260666"/>
                      </w:sdtPr>
                      <w:sdtEndPr/>
                      <w:sdtContent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מנחם בגין 125, קריית הממשלה, ת.ד. 7246, ת"א 6701201</w:t>
                        </w:r>
                      </w:sdtContent>
                    </w:sdt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-1788577535"/>
                      </w:sdtPr>
                      <w:sdtEndPr/>
                      <w:sdtContent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</w:sdtContent>
                    </w:sdt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2029527646"/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</w:sdtContent>
                    </w:sdt>
                    <w:r w:rsidR="00D06A87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-1127543023"/>
                      </w:sdtPr>
                      <w:sdtEndPr/>
                      <w:sdtContent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</w:sdtContent>
                    </w:sdt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1384368594"/>
                      </w:sdtPr>
                      <w:sdtEndPr/>
                      <w:sdtContent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-434984873"/>
                      </w:sdtPr>
                      <w:sdtEndPr/>
                      <w:sdtContent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1638377622"/>
                      </w:sdtPr>
                      <w:sdtEndPr/>
                      <w:sdtContent>
                        <w:r w:rsidR="00D06A87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073-3428571</w:t>
                        </w:r>
                      </w:sdtContent>
                    </w:sdt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D06A87" w:rsidRPr="007E1890" w:rsidRDefault="00233E70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D06A87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D06A87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D06A87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D06A87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D06A87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D06A87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D06A87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D06A87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D06A87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D06A87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D06A87" w:rsidRDefault="00D06A87" w:rsidP="00900543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-516847592"/>
                        <w:showingPlcHdr/>
                      </w:sdtPr>
                      <w:sdtEndPr/>
                      <w:sdtContent/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0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06A87" w:rsidRDefault="00D06A87" w:rsidP="0044671C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5848F444" wp14:editId="01CFB07F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29" type="#_x0000_t202" style="position:absolute;margin-left:17.65pt;margin-top:5.3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zfEswIAALM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FKfN8SzAgAAsw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D06A87" w:rsidRDefault="00D06A87" w:rsidP="0044671C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5848F444" wp14:editId="01CFB07F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5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6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6BDFA34" id="Group 8" o:spid="_x0000_s1026" style="position:absolute;left:0;text-align:left;margin-left:394.45pt;margin-top:-7.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Aso7VEwAMAAIsTAAAOAAAAAAAAAAAAAAAA&#10;AC4CAABkcnMvZTJvRG9jLnhtbFBLAQItABQABgAIAAAAIQD1n8a34QAAAAsBAAAPAAAAAAAAAAAA&#10;AAAAABoGAABkcnMvZG93bnJldi54bWxQSwUGAAAAAAQABADzAAAAKAcAAAAA&#10;">
              <v:rect id="Rectangle 9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" fillcolor="white [3212]" stroked="f">
                <v:fill color2="#df6d27" angle="90" focus="100%" type="gradient"/>
              </v:rect>
              <v:rect id="Rectangle 10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" fillcolor="white [3212]" stroked="f">
                <v:fill color2="#007dc5" angle="90" focus="100%" type="gradient"/>
              </v:rect>
              <v:rect id="Rectangle 11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" fillcolor="white [3212]" stroked="f">
                <v:fill color2="#50b848" angle="90" focus="100%" type="gradient"/>
              </v:rect>
              <v:rect id="Rectangle 12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6A87" w:rsidRDefault="00D06A87" w:rsidP="0038772F">
      <w:pPr>
        <w:spacing w:after="0" w:line="240" w:lineRule="auto"/>
      </w:pPr>
      <w:r>
        <w:separator/>
      </w:r>
    </w:p>
  </w:footnote>
  <w:footnote w:type="continuationSeparator" w:id="0">
    <w:p w:rsidR="00D06A87" w:rsidRDefault="00D06A87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6A87" w:rsidRDefault="00D06A87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6A87" w:rsidRDefault="00D06A87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475F3501" wp14:editId="2A81404E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6A87" w:rsidRDefault="00D06A87" w:rsidP="00FB11D5">
    <w:pPr>
      <w:pStyle w:val="a6"/>
      <w:ind w:left="-2" w:firstLine="2"/>
      <w:rPr>
        <w:b/>
        <w:bCs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47E0755D" wp14:editId="09033918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6A87" w:rsidRPr="001B73D5" w:rsidRDefault="00233E70" w:rsidP="00FB11D5">
    <w:pPr>
      <w:pStyle w:val="a6"/>
      <w:ind w:left="-2" w:firstLine="2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BE07436366EC407E90A7FDEDA36C8D88"/>
        </w:placeholder>
        <w:showingPlcHdr/>
      </w:sdtPr>
      <w:sdtEndPr/>
      <w:sdtContent>
        <w:r w:rsidR="00D06A87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20"/>
  <w:characterSpacingControl w:val="doNotCompress"/>
  <w:hdrShapeDefaults>
    <o:shapedefaults v:ext="edit" spidmax="2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A87"/>
    <w:rsid w:val="0000546D"/>
    <w:rsid w:val="0001467B"/>
    <w:rsid w:val="00015196"/>
    <w:rsid w:val="00022186"/>
    <w:rsid w:val="000254D5"/>
    <w:rsid w:val="000552CD"/>
    <w:rsid w:val="0005612B"/>
    <w:rsid w:val="00061889"/>
    <w:rsid w:val="00067CCA"/>
    <w:rsid w:val="00070591"/>
    <w:rsid w:val="00075505"/>
    <w:rsid w:val="00076D35"/>
    <w:rsid w:val="00083FC5"/>
    <w:rsid w:val="000A2006"/>
    <w:rsid w:val="000A2226"/>
    <w:rsid w:val="000A2E19"/>
    <w:rsid w:val="000C004D"/>
    <w:rsid w:val="000C284A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6158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11033"/>
    <w:rsid w:val="002215C9"/>
    <w:rsid w:val="00223DB6"/>
    <w:rsid w:val="00230DBD"/>
    <w:rsid w:val="00233E70"/>
    <w:rsid w:val="002353D8"/>
    <w:rsid w:val="002474C1"/>
    <w:rsid w:val="0025016F"/>
    <w:rsid w:val="00276273"/>
    <w:rsid w:val="00290088"/>
    <w:rsid w:val="002904A1"/>
    <w:rsid w:val="00293E7B"/>
    <w:rsid w:val="002A2A7C"/>
    <w:rsid w:val="002A5557"/>
    <w:rsid w:val="002A612E"/>
    <w:rsid w:val="002C6E3D"/>
    <w:rsid w:val="002E0C6C"/>
    <w:rsid w:val="002E3C49"/>
    <w:rsid w:val="002F415B"/>
    <w:rsid w:val="00303664"/>
    <w:rsid w:val="00320199"/>
    <w:rsid w:val="00344542"/>
    <w:rsid w:val="00347836"/>
    <w:rsid w:val="0035338A"/>
    <w:rsid w:val="00356D68"/>
    <w:rsid w:val="003611E1"/>
    <w:rsid w:val="0037474B"/>
    <w:rsid w:val="003754E7"/>
    <w:rsid w:val="0037777E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D5B2C"/>
    <w:rsid w:val="004E2815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6F78"/>
    <w:rsid w:val="00583217"/>
    <w:rsid w:val="005863C9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405C"/>
    <w:rsid w:val="006F06E8"/>
    <w:rsid w:val="006F3495"/>
    <w:rsid w:val="00710175"/>
    <w:rsid w:val="007151EA"/>
    <w:rsid w:val="007331BE"/>
    <w:rsid w:val="0073714F"/>
    <w:rsid w:val="007404D2"/>
    <w:rsid w:val="007448E2"/>
    <w:rsid w:val="007463AF"/>
    <w:rsid w:val="00762560"/>
    <w:rsid w:val="007640D0"/>
    <w:rsid w:val="00764AD1"/>
    <w:rsid w:val="00766763"/>
    <w:rsid w:val="00776026"/>
    <w:rsid w:val="007A4CE3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40DA8"/>
    <w:rsid w:val="0085610D"/>
    <w:rsid w:val="00857F83"/>
    <w:rsid w:val="00866086"/>
    <w:rsid w:val="008A081C"/>
    <w:rsid w:val="008A561A"/>
    <w:rsid w:val="008B0142"/>
    <w:rsid w:val="008B2AD7"/>
    <w:rsid w:val="008C26AD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6BB2"/>
    <w:rsid w:val="009A3EC3"/>
    <w:rsid w:val="009B697C"/>
    <w:rsid w:val="009C75DD"/>
    <w:rsid w:val="009D0916"/>
    <w:rsid w:val="009F1199"/>
    <w:rsid w:val="00A06B28"/>
    <w:rsid w:val="00A13139"/>
    <w:rsid w:val="00A138F6"/>
    <w:rsid w:val="00A2256B"/>
    <w:rsid w:val="00A31CE6"/>
    <w:rsid w:val="00A44CB4"/>
    <w:rsid w:val="00A45317"/>
    <w:rsid w:val="00A62087"/>
    <w:rsid w:val="00A64DDF"/>
    <w:rsid w:val="00A66403"/>
    <w:rsid w:val="00A772B1"/>
    <w:rsid w:val="00A9479D"/>
    <w:rsid w:val="00AA4310"/>
    <w:rsid w:val="00AC1CC6"/>
    <w:rsid w:val="00AC3DDC"/>
    <w:rsid w:val="00AD2B6C"/>
    <w:rsid w:val="00AD4B4B"/>
    <w:rsid w:val="00AE17FD"/>
    <w:rsid w:val="00AF3FFC"/>
    <w:rsid w:val="00AF4C96"/>
    <w:rsid w:val="00B07211"/>
    <w:rsid w:val="00B25A91"/>
    <w:rsid w:val="00B5507D"/>
    <w:rsid w:val="00B663FE"/>
    <w:rsid w:val="00B67D64"/>
    <w:rsid w:val="00BA31F7"/>
    <w:rsid w:val="00BB4890"/>
    <w:rsid w:val="00C01BD0"/>
    <w:rsid w:val="00C0440F"/>
    <w:rsid w:val="00C110A2"/>
    <w:rsid w:val="00C23C22"/>
    <w:rsid w:val="00C42A00"/>
    <w:rsid w:val="00C44765"/>
    <w:rsid w:val="00C45C20"/>
    <w:rsid w:val="00C543F7"/>
    <w:rsid w:val="00CA2C2E"/>
    <w:rsid w:val="00CB34ED"/>
    <w:rsid w:val="00CB5B72"/>
    <w:rsid w:val="00CC0D0F"/>
    <w:rsid w:val="00CC1C36"/>
    <w:rsid w:val="00CE31FB"/>
    <w:rsid w:val="00D01F80"/>
    <w:rsid w:val="00D03279"/>
    <w:rsid w:val="00D06A87"/>
    <w:rsid w:val="00D1454F"/>
    <w:rsid w:val="00D24FA8"/>
    <w:rsid w:val="00D306C9"/>
    <w:rsid w:val="00D33A4F"/>
    <w:rsid w:val="00D37858"/>
    <w:rsid w:val="00D45E13"/>
    <w:rsid w:val="00D64229"/>
    <w:rsid w:val="00D71901"/>
    <w:rsid w:val="00D97D54"/>
    <w:rsid w:val="00DA725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26E2"/>
    <w:rsid w:val="00E8326C"/>
    <w:rsid w:val="00E83281"/>
    <w:rsid w:val="00E9175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9336A"/>
    <w:rsid w:val="00FA52DA"/>
    <w:rsid w:val="00FD255A"/>
    <w:rsid w:val="00FE2359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/>
    <o:shapelayout v:ext="edit">
      <o:idmap v:ext="edit" data="1"/>
    </o:shapelayout>
  </w:shapeDefaults>
  <w:decimalSymbol w:val="."/>
  <w:listSeparator w:val=","/>
  <w14:docId w14:val="7CF943DA"/>
  <w15:docId w15:val="{29CC9008-E5CF-46CE-B850-753B47F24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uiPriority w:val="34"/>
    <w:qFormat/>
    <w:rsid w:val="000D22C6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D06A8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rlyk@land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E07436366EC407E90A7FDEDA36C8D8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5AEE448-443C-44C5-AFE1-222DAE04989C}"/>
      </w:docPartPr>
      <w:docPartBody>
        <w:p w:rsidR="00460A34" w:rsidRDefault="001B646E">
          <w:pPr>
            <w:pStyle w:val="BE07436366EC407E90A7FDEDA36C8D88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8D3BA7D15A194179A140FF126A6AA33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7505CC8-151E-4B04-B05F-3AE895C89E78}"/>
      </w:docPartPr>
      <w:docPartBody>
        <w:p w:rsidR="00460A34" w:rsidRDefault="001B646E">
          <w:pPr>
            <w:pStyle w:val="8D3BA7D15A194179A140FF126A6AA33D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746E4D2DA61A4B8E8A78C55261A1DB2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456AEB5-92A4-4A4E-A65F-0281D852D238}"/>
      </w:docPartPr>
      <w:docPartBody>
        <w:p w:rsidR="00460A34" w:rsidRDefault="001B646E" w:rsidP="001B646E">
          <w:pPr>
            <w:pStyle w:val="746E4D2DA61A4B8E8A78C55261A1DB2A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31E38A7E5AD6400B8E08885FE5D502C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2D1A60E-B3C4-4C51-A95C-A90BE691414C}"/>
      </w:docPartPr>
      <w:docPartBody>
        <w:p w:rsidR="00460A34" w:rsidRDefault="001B646E" w:rsidP="001B646E">
          <w:pPr>
            <w:pStyle w:val="31E38A7E5AD6400B8E08885FE5D502CA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46E"/>
    <w:rsid w:val="001B646E"/>
    <w:rsid w:val="00460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E07436366EC407E90A7FDEDA36C8D88">
    <w:name w:val="BE07436366EC407E90A7FDEDA36C8D88"/>
    <w:pPr>
      <w:bidi/>
    </w:pPr>
  </w:style>
  <w:style w:type="character" w:styleId="a3">
    <w:name w:val="Placeholder Text"/>
    <w:basedOn w:val="a0"/>
    <w:uiPriority w:val="99"/>
    <w:semiHidden/>
    <w:rsid w:val="001B646E"/>
    <w:rPr>
      <w:color w:val="808080"/>
    </w:rPr>
  </w:style>
  <w:style w:type="paragraph" w:customStyle="1" w:styleId="8D3BA7D15A194179A140FF126A6AA33D">
    <w:name w:val="8D3BA7D15A194179A140FF126A6AA33D"/>
    <w:pPr>
      <w:bidi/>
    </w:pPr>
  </w:style>
  <w:style w:type="paragraph" w:customStyle="1" w:styleId="66009B330F6E4763B9BD98BCC9F337AE">
    <w:name w:val="66009B330F6E4763B9BD98BCC9F337AE"/>
    <w:pPr>
      <w:bidi/>
    </w:pPr>
  </w:style>
  <w:style w:type="paragraph" w:customStyle="1" w:styleId="393693579C6943149653544700B8BE59">
    <w:name w:val="393693579C6943149653544700B8BE59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4DEF2F218C7D430EA8D5AEF9A142F5AF">
    <w:name w:val="4DEF2F218C7D430EA8D5AEF9A142F5AF"/>
    <w:pPr>
      <w:bidi/>
    </w:pPr>
  </w:style>
  <w:style w:type="paragraph" w:customStyle="1" w:styleId="6F1C5703A63F4B759D984B072224E2A0">
    <w:name w:val="6F1C5703A63F4B759D984B072224E2A0"/>
    <w:pPr>
      <w:bidi/>
    </w:pPr>
  </w:style>
  <w:style w:type="paragraph" w:customStyle="1" w:styleId="E4FA2045A80C4874B75A0B236B92B9AF">
    <w:name w:val="E4FA2045A80C4874B75A0B236B92B9AF"/>
    <w:pPr>
      <w:bidi/>
    </w:pPr>
  </w:style>
  <w:style w:type="paragraph" w:customStyle="1" w:styleId="A725D5D0E1D14F9F961FAEC91B836169">
    <w:name w:val="A725D5D0E1D14F9F961FAEC91B836169"/>
    <w:pPr>
      <w:bidi/>
    </w:pPr>
  </w:style>
  <w:style w:type="paragraph" w:customStyle="1" w:styleId="3847B185EDF94CE09CE5B742CA8BECBC">
    <w:name w:val="3847B185EDF94CE09CE5B742CA8BECBC"/>
    <w:pPr>
      <w:bidi/>
    </w:pPr>
  </w:style>
  <w:style w:type="paragraph" w:customStyle="1" w:styleId="57298816900E41ECBC5C6E5ADF2CED63">
    <w:name w:val="57298816900E41ECBC5C6E5ADF2CED63"/>
    <w:pPr>
      <w:bidi/>
    </w:pPr>
  </w:style>
  <w:style w:type="paragraph" w:customStyle="1" w:styleId="72AF8100569248FCA7C2988F85626438">
    <w:name w:val="72AF8100569248FCA7C2988F85626438"/>
    <w:pPr>
      <w:bidi/>
    </w:pPr>
  </w:style>
  <w:style w:type="paragraph" w:customStyle="1" w:styleId="645C349B06794AC1842F1D37AF3591B9">
    <w:name w:val="645C349B06794AC1842F1D37AF3591B9"/>
    <w:pPr>
      <w:bidi/>
    </w:pPr>
  </w:style>
  <w:style w:type="paragraph" w:customStyle="1" w:styleId="FB97585092F94DBFAA22D7579A130B03">
    <w:name w:val="FB97585092F94DBFAA22D7579A130B03"/>
    <w:pPr>
      <w:bidi/>
    </w:pPr>
  </w:style>
  <w:style w:type="paragraph" w:customStyle="1" w:styleId="34588BA98B0C472FA6A489298E11CE59">
    <w:name w:val="34588BA98B0C472FA6A489298E11CE59"/>
    <w:pPr>
      <w:bidi/>
    </w:pPr>
  </w:style>
  <w:style w:type="paragraph" w:customStyle="1" w:styleId="87D36C85D7CE4DBDA0C0573EAD2E3FD7">
    <w:name w:val="87D36C85D7CE4DBDA0C0573EAD2E3FD7"/>
    <w:pPr>
      <w:bidi/>
    </w:pPr>
  </w:style>
  <w:style w:type="paragraph" w:customStyle="1" w:styleId="BD6F8F5E3F8C4FFB966DD8972BAC13A8">
    <w:name w:val="BD6F8F5E3F8C4FFB966DD8972BAC13A8"/>
    <w:pPr>
      <w:bidi/>
    </w:pPr>
  </w:style>
  <w:style w:type="paragraph" w:customStyle="1" w:styleId="13A81E7015FD4F21BB98A690090A6FFD">
    <w:name w:val="13A81E7015FD4F21BB98A690090A6FFD"/>
    <w:pPr>
      <w:bidi/>
    </w:pPr>
  </w:style>
  <w:style w:type="paragraph" w:customStyle="1" w:styleId="558EC4B684B34B9DA9BE2EAE425B3FE7">
    <w:name w:val="558EC4B684B34B9DA9BE2EAE425B3FE7"/>
    <w:pPr>
      <w:bidi/>
    </w:pPr>
  </w:style>
  <w:style w:type="paragraph" w:customStyle="1" w:styleId="746E4D2DA61A4B8E8A78C55261A1DB2A">
    <w:name w:val="746E4D2DA61A4B8E8A78C55261A1DB2A"/>
    <w:rsid w:val="001B646E"/>
    <w:pPr>
      <w:bidi/>
    </w:pPr>
  </w:style>
  <w:style w:type="paragraph" w:customStyle="1" w:styleId="31E38A7E5AD6400B8E08885FE5D502CA">
    <w:name w:val="31E38A7E5AD6400B8E08885FE5D502CA"/>
    <w:rsid w:val="001B646E"/>
    <w:pPr>
      <w:bidi/>
    </w:pPr>
  </w:style>
  <w:style w:type="paragraph" w:customStyle="1" w:styleId="710880896AFD47C6B2B8B42D92CEAE7A">
    <w:name w:val="710880896AFD47C6B2B8B42D92CEAE7A"/>
    <w:rsid w:val="001B646E"/>
    <w:pPr>
      <w:bidi/>
    </w:pPr>
  </w:style>
  <w:style w:type="paragraph" w:customStyle="1" w:styleId="758F70E2FED341D7BE2682232DD86EC0">
    <w:name w:val="758F70E2FED341D7BE2682232DD86EC0"/>
    <w:rsid w:val="001B646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5396A3-51D3-4908-BB79-2DA2E383C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1</TotalTime>
  <Pages>1</Pages>
  <Words>169</Words>
  <Characters>845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TLIMOR לימור מויאל</dc:creator>
  <cp:lastModifiedBy>מירי משעלי (LMIRIA)</cp:lastModifiedBy>
  <cp:revision>2</cp:revision>
  <dcterms:created xsi:type="dcterms:W3CDTF">2023-03-16T15:13:00Z</dcterms:created>
  <dcterms:modified xsi:type="dcterms:W3CDTF">2023-03-16T15:13:00Z</dcterms:modified>
</cp:coreProperties>
</file>